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99F2" w14:textId="40669955" w:rsidR="002461EB" w:rsidRPr="002461EB" w:rsidRDefault="005D39CE" w:rsidP="002461EB">
      <w:bookmarkStart w:id="0" w:name="_GoBack"/>
      <w:r w:rsidRPr="005D39CE">
        <w:rPr>
          <w:noProof/>
          <w:lang w:eastAsia="en-GB"/>
        </w:rPr>
        <w:drawing>
          <wp:anchor distT="0" distB="0" distL="114300" distR="114300" simplePos="0" relativeHeight="251739136" behindDoc="0" locked="0" layoutInCell="1" allowOverlap="1" wp14:anchorId="32EB397A" wp14:editId="6579629F">
            <wp:simplePos x="0" y="0"/>
            <wp:positionH relativeFrom="column">
              <wp:posOffset>259080</wp:posOffset>
            </wp:positionH>
            <wp:positionV relativeFrom="paragraph">
              <wp:posOffset>0</wp:posOffset>
            </wp:positionV>
            <wp:extent cx="873205" cy="877285"/>
            <wp:effectExtent l="0" t="0" r="3175" b="0"/>
            <wp:wrapThrough wrapText="bothSides">
              <wp:wrapPolygon edited="0">
                <wp:start x="0" y="0"/>
                <wp:lineTo x="0" y="21115"/>
                <wp:lineTo x="21207" y="21115"/>
                <wp:lineTo x="21207" y="0"/>
                <wp:lineTo x="0" y="0"/>
              </wp:wrapPolygon>
            </wp:wrapThrough>
            <wp:docPr id="28" name="Picture 28" descr="n:\Pictures\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school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3205" cy="877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4B20E64" w14:textId="07443863" w:rsidR="002461EB" w:rsidRPr="002461EB" w:rsidRDefault="002461EB" w:rsidP="002461EB"/>
    <w:p w14:paraId="59372066" w14:textId="07DB5807" w:rsidR="002461EB" w:rsidRPr="002461EB" w:rsidRDefault="002461EB" w:rsidP="002461EB"/>
    <w:p w14:paraId="432A3C88" w14:textId="04CCAE05" w:rsidR="002461EB" w:rsidRPr="002461EB" w:rsidRDefault="00985836" w:rsidP="002461EB">
      <w:r>
        <w:rPr>
          <w:noProof/>
          <w:lang w:eastAsia="en-GB"/>
        </w:rPr>
        <w:drawing>
          <wp:anchor distT="0" distB="0" distL="114300" distR="114300" simplePos="0" relativeHeight="251725824" behindDoc="1" locked="0" layoutInCell="1" allowOverlap="1" wp14:anchorId="7469C01E" wp14:editId="77E9800F">
            <wp:simplePos x="0" y="0"/>
            <wp:positionH relativeFrom="column">
              <wp:posOffset>4441131</wp:posOffset>
            </wp:positionH>
            <wp:positionV relativeFrom="paragraph">
              <wp:posOffset>46355</wp:posOffset>
            </wp:positionV>
            <wp:extent cx="2658745" cy="3987800"/>
            <wp:effectExtent l="0" t="0" r="0" b="0"/>
            <wp:wrapTight wrapText="bothSides">
              <wp:wrapPolygon edited="0">
                <wp:start x="4230" y="138"/>
                <wp:lineTo x="3714" y="344"/>
                <wp:lineTo x="2579" y="1101"/>
                <wp:lineTo x="2167" y="17885"/>
                <wp:lineTo x="2476" y="19261"/>
                <wp:lineTo x="2992" y="20293"/>
                <wp:lineTo x="5056" y="21187"/>
                <wp:lineTo x="8048" y="21462"/>
                <wp:lineTo x="14548" y="21462"/>
                <wp:lineTo x="17437" y="21187"/>
                <wp:lineTo x="18984" y="20362"/>
                <wp:lineTo x="19191" y="18986"/>
                <wp:lineTo x="19191" y="6879"/>
                <wp:lineTo x="18984" y="2476"/>
                <wp:lineTo x="18365" y="1238"/>
                <wp:lineTo x="15786" y="138"/>
                <wp:lineTo x="4230" y="138"/>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745" cy="3987800"/>
                    </a:xfrm>
                    <a:prstGeom prst="rect">
                      <a:avLst/>
                    </a:prstGeom>
                  </pic:spPr>
                </pic:pic>
              </a:graphicData>
            </a:graphic>
            <wp14:sizeRelH relativeFrom="page">
              <wp14:pctWidth>0</wp14:pctWidth>
            </wp14:sizeRelH>
            <wp14:sizeRelV relativeFrom="page">
              <wp14:pctHeight>0</wp14:pctHeight>
            </wp14:sizeRelV>
          </wp:anchor>
        </w:drawing>
      </w:r>
    </w:p>
    <w:p w14:paraId="142344C4" w14:textId="75B554EB" w:rsidR="002461EB" w:rsidRPr="002461EB" w:rsidRDefault="002461EB" w:rsidP="002461EB"/>
    <w:p w14:paraId="50EDE59E" w14:textId="2F32E3EE" w:rsidR="002461EB" w:rsidRPr="002461EB" w:rsidRDefault="00985836" w:rsidP="002461EB">
      <w:r>
        <w:rPr>
          <w:noProof/>
          <w:lang w:eastAsia="en-GB"/>
        </w:rPr>
        <w:drawing>
          <wp:anchor distT="0" distB="0" distL="114300" distR="114300" simplePos="0" relativeHeight="251680768" behindDoc="0" locked="0" layoutInCell="1" allowOverlap="1" wp14:anchorId="2F1D2B78" wp14:editId="67D0FEBF">
            <wp:simplePos x="0" y="0"/>
            <wp:positionH relativeFrom="column">
              <wp:posOffset>3540125</wp:posOffset>
            </wp:positionH>
            <wp:positionV relativeFrom="paragraph">
              <wp:posOffset>9525</wp:posOffset>
            </wp:positionV>
            <wp:extent cx="2098675" cy="3148965"/>
            <wp:effectExtent l="0" t="38100" r="0" b="260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098675" cy="3148965"/>
                    </a:xfrm>
                    <a:prstGeom prst="rect">
                      <a:avLst/>
                    </a:prstGeom>
                  </pic:spPr>
                </pic:pic>
              </a:graphicData>
            </a:graphic>
            <wp14:sizeRelH relativeFrom="page">
              <wp14:pctWidth>0</wp14:pctWidth>
            </wp14:sizeRelH>
            <wp14:sizeRelV relativeFrom="page">
              <wp14:pctHeight>0</wp14:pctHeight>
            </wp14:sizeRelV>
          </wp:anchor>
        </w:drawing>
      </w:r>
      <w:r w:rsidR="00CE3194">
        <w:rPr>
          <w:noProof/>
          <w:lang w:eastAsia="en-GB"/>
        </w:rPr>
        <mc:AlternateContent>
          <mc:Choice Requires="wps">
            <w:drawing>
              <wp:anchor distT="0" distB="0" distL="114300" distR="114300" simplePos="0" relativeHeight="251677696" behindDoc="0" locked="0" layoutInCell="1" allowOverlap="1" wp14:anchorId="18177B00" wp14:editId="036F5506">
                <wp:simplePos x="0" y="0"/>
                <wp:positionH relativeFrom="column">
                  <wp:posOffset>154940</wp:posOffset>
                </wp:positionH>
                <wp:positionV relativeFrom="paragraph">
                  <wp:posOffset>104755</wp:posOffset>
                </wp:positionV>
                <wp:extent cx="3601039" cy="1637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39" cy="1637882"/>
                        </a:xfrm>
                        <a:prstGeom prst="rect">
                          <a:avLst/>
                        </a:prstGeom>
                        <a:noFill/>
                        <a:ln w="6350">
                          <a:noFill/>
                        </a:ln>
                      </wps:spPr>
                      <wps:txb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77B00" id="Text Box 4" o:spid="_x0000_s1027" type="#_x0000_t202" style="position:absolute;margin-left:12.2pt;margin-top:8.25pt;width:283.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" filled="f" stroked="f" strokeweight=".5pt">
                <v:textbo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v:textbox>
              </v:shape>
            </w:pict>
          </mc:Fallback>
        </mc:AlternateContent>
      </w:r>
    </w:p>
    <w:p w14:paraId="6D7DB3F7" w14:textId="010AAE21" w:rsidR="002461EB" w:rsidRPr="002461EB" w:rsidRDefault="002461EB" w:rsidP="002461EB"/>
    <w:p w14:paraId="37CC256C" w14:textId="7A99D016" w:rsidR="002461EB" w:rsidRPr="002461EB" w:rsidRDefault="002461EB" w:rsidP="002461EB"/>
    <w:p w14:paraId="626A00A8" w14:textId="04352841" w:rsidR="002461EB" w:rsidRPr="002461EB" w:rsidRDefault="002461EB" w:rsidP="002461EB"/>
    <w:p w14:paraId="23E00D67" w14:textId="54A6B8E5" w:rsidR="002461EB" w:rsidRPr="002461EB" w:rsidRDefault="002461EB" w:rsidP="002461EB"/>
    <w:p w14:paraId="6A5E01B2" w14:textId="4FA14BAF" w:rsidR="002461EB" w:rsidRPr="002461EB" w:rsidRDefault="002461EB" w:rsidP="002461EB"/>
    <w:p w14:paraId="0324986C" w14:textId="251FB125" w:rsidR="002461EB" w:rsidRPr="002461EB" w:rsidRDefault="002461EB" w:rsidP="002461EB"/>
    <w:p w14:paraId="230E5F51" w14:textId="37631A56" w:rsidR="002461EB" w:rsidRPr="002461EB" w:rsidRDefault="002461EB" w:rsidP="002461EB"/>
    <w:p w14:paraId="2B7DC9E1" w14:textId="0380C61F" w:rsidR="002461EB" w:rsidRPr="002461EB" w:rsidRDefault="004A5609" w:rsidP="002461EB">
      <w:r>
        <w:rPr>
          <w:noProof/>
          <w:lang w:eastAsia="en-GB"/>
        </w:rPr>
        <mc:AlternateContent>
          <mc:Choice Requires="wps">
            <w:drawing>
              <wp:anchor distT="0" distB="0" distL="114300" distR="114300" simplePos="0" relativeHeight="251659263" behindDoc="0" locked="0" layoutInCell="1" allowOverlap="1" wp14:anchorId="43F5A71E" wp14:editId="081C08A6">
                <wp:simplePos x="0" y="0"/>
                <wp:positionH relativeFrom="column">
                  <wp:posOffset>159488</wp:posOffset>
                </wp:positionH>
                <wp:positionV relativeFrom="paragraph">
                  <wp:posOffset>135417</wp:posOffset>
                </wp:positionV>
                <wp:extent cx="3684494" cy="15948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684494" cy="1594884"/>
                        </a:xfrm>
                        <a:prstGeom prst="rect">
                          <a:avLst/>
                        </a:prstGeom>
                        <a:noFill/>
                        <a:ln w="6350">
                          <a:noFill/>
                        </a:ln>
                      </wps:spPr>
                      <wps:txb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5A71E" id="Text Box 6" o:spid="_x0000_s1028" type="#_x0000_t202" style="position:absolute;margin-left:12.55pt;margin-top:10.65pt;width:290.1pt;height:125.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" filled="f" stroked="f" strokeweight=".5pt">
                <v:textbo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v:textbox>
              </v:shape>
            </w:pict>
          </mc:Fallback>
        </mc:AlternateContent>
      </w:r>
    </w:p>
    <w:p w14:paraId="5A3DB12B" w14:textId="3C3448E3" w:rsidR="002461EB" w:rsidRPr="002461EB" w:rsidRDefault="002461EB" w:rsidP="002461EB"/>
    <w:p w14:paraId="43207B62" w14:textId="57C183B8" w:rsidR="002461EB" w:rsidRPr="002461EB" w:rsidRDefault="002461EB" w:rsidP="002461EB"/>
    <w:p w14:paraId="00C98173" w14:textId="307F9156" w:rsidR="002461EB" w:rsidRPr="002461EB" w:rsidRDefault="002461EB" w:rsidP="002461EB"/>
    <w:p w14:paraId="05E4024F" w14:textId="3E044133" w:rsidR="002461EB" w:rsidRPr="002461EB" w:rsidRDefault="002461EB" w:rsidP="002461EB"/>
    <w:p w14:paraId="0D5208FE" w14:textId="6E1671C1" w:rsidR="002461EB" w:rsidRPr="002461EB" w:rsidRDefault="002461EB" w:rsidP="002461EB"/>
    <w:p w14:paraId="05F332DC" w14:textId="48F3DA6E" w:rsidR="002461EB" w:rsidRPr="002461EB" w:rsidRDefault="002461EB" w:rsidP="002461EB"/>
    <w:p w14:paraId="4A83BE1C" w14:textId="5C347F32" w:rsidR="002461EB" w:rsidRPr="002461EB" w:rsidRDefault="002461EB" w:rsidP="002461EB"/>
    <w:p w14:paraId="00F8D508" w14:textId="48386E30" w:rsidR="002461EB" w:rsidRPr="002461EB" w:rsidRDefault="002461EB" w:rsidP="002461EB"/>
    <w:p w14:paraId="60B04602" w14:textId="1E7537DD" w:rsidR="002461EB" w:rsidRPr="002461EB" w:rsidRDefault="008A2DBD" w:rsidP="002461EB">
      <w:r>
        <w:rPr>
          <w:noProof/>
          <w:lang w:eastAsia="en-GB"/>
        </w:rPr>
        <mc:AlternateContent>
          <mc:Choice Requires="wps">
            <w:drawing>
              <wp:anchor distT="0" distB="0" distL="114300" distR="114300" simplePos="0" relativeHeight="251658238" behindDoc="0" locked="0" layoutInCell="1" allowOverlap="1" wp14:anchorId="4178C92A" wp14:editId="3EAD9B24">
                <wp:simplePos x="0" y="0"/>
                <wp:positionH relativeFrom="column">
                  <wp:posOffset>164465</wp:posOffset>
                </wp:positionH>
                <wp:positionV relativeFrom="paragraph">
                  <wp:posOffset>58602</wp:posOffset>
                </wp:positionV>
                <wp:extent cx="6025515" cy="7063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5515" cy="7063740"/>
                        </a:xfrm>
                        <a:prstGeom prst="rect">
                          <a:avLst/>
                        </a:prstGeom>
                        <a:noFill/>
                        <a:ln w="6350">
                          <a:noFill/>
                        </a:ln>
                      </wps:spPr>
                      <wps:txb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78C92A" id="Text Box 5" o:spid="_x0000_s1029" type="#_x0000_t202" style="position:absolute;margin-left:12.95pt;margin-top:4.6pt;width:474.45pt;height:55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y/HA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" filled="f" stroked="f" strokeweight=".5pt">
                <v:textbo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v:textbox>
              </v:shape>
            </w:pict>
          </mc:Fallback>
        </mc:AlternateContent>
      </w:r>
    </w:p>
    <w:p w14:paraId="2E73A461" w14:textId="6562CFA2" w:rsidR="002461EB" w:rsidRPr="002461EB" w:rsidRDefault="002461EB" w:rsidP="002461EB"/>
    <w:p w14:paraId="3680EF60" w14:textId="1DDE1481" w:rsidR="002461EB" w:rsidRDefault="008A2DBD" w:rsidP="002461EB">
      <w:r>
        <w:rPr>
          <w:noProof/>
          <w:lang w:eastAsia="en-GB"/>
        </w:rPr>
        <w:drawing>
          <wp:anchor distT="0" distB="0" distL="114300" distR="114300" simplePos="0" relativeHeight="251671552" behindDoc="0" locked="0" layoutInCell="1" allowOverlap="1" wp14:anchorId="2ED446EE" wp14:editId="2F506B72">
            <wp:simplePos x="0" y="0"/>
            <wp:positionH relativeFrom="column">
              <wp:posOffset>226695</wp:posOffset>
            </wp:positionH>
            <wp:positionV relativeFrom="paragraph">
              <wp:posOffset>81462</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7A672850" w:rsidR="002461EB" w:rsidRDefault="002461EB" w:rsidP="002461EB"/>
    <w:p w14:paraId="387C0A8E" w14:textId="06E5A069" w:rsidR="00076883" w:rsidRPr="00076883" w:rsidRDefault="008A2DBD" w:rsidP="00076883">
      <w:r>
        <w:rPr>
          <w:noProof/>
          <w:lang w:eastAsia="en-GB"/>
        </w:rPr>
        <w:drawing>
          <wp:anchor distT="0" distB="0" distL="114300" distR="114300" simplePos="0" relativeHeight="251674624" behindDoc="0" locked="0" layoutInCell="1" allowOverlap="1" wp14:anchorId="123FD54A" wp14:editId="2ED4227E">
            <wp:simplePos x="0" y="0"/>
            <wp:positionH relativeFrom="column">
              <wp:posOffset>224155</wp:posOffset>
            </wp:positionH>
            <wp:positionV relativeFrom="paragraph">
              <wp:posOffset>2468880</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3DCCEEAB" wp14:editId="543C77FE">
            <wp:simplePos x="0" y="0"/>
            <wp:positionH relativeFrom="column">
              <wp:posOffset>227330</wp:posOffset>
            </wp:positionH>
            <wp:positionV relativeFrom="paragraph">
              <wp:posOffset>76200</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27A51B2" wp14:editId="2580AB68">
            <wp:simplePos x="0" y="0"/>
            <wp:positionH relativeFrom="column">
              <wp:posOffset>219710</wp:posOffset>
            </wp:positionH>
            <wp:positionV relativeFrom="paragraph">
              <wp:posOffset>1963420</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64F5B02" wp14:editId="2D94189B">
            <wp:simplePos x="0" y="0"/>
            <wp:positionH relativeFrom="column">
              <wp:posOffset>227330</wp:posOffset>
            </wp:positionH>
            <wp:positionV relativeFrom="paragraph">
              <wp:posOffset>1369695</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BF54A06" wp14:editId="25259364">
            <wp:simplePos x="0" y="0"/>
            <wp:positionH relativeFrom="column">
              <wp:posOffset>203200</wp:posOffset>
            </wp:positionH>
            <wp:positionV relativeFrom="paragraph">
              <wp:posOffset>693420</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67913C66" w14:textId="49C715EE" w:rsidR="00076883" w:rsidRPr="00076883" w:rsidRDefault="00076883" w:rsidP="00076883"/>
    <w:p w14:paraId="75A1357B" w14:textId="00F1009D" w:rsidR="00076883" w:rsidRPr="00076883" w:rsidRDefault="00076883" w:rsidP="00076883"/>
    <w:p w14:paraId="0AC107DE" w14:textId="2A5789A5" w:rsidR="00076883" w:rsidRPr="00076883" w:rsidRDefault="00076883" w:rsidP="00076883"/>
    <w:p w14:paraId="7B48490B" w14:textId="1F271D7D" w:rsidR="00076883" w:rsidRPr="00076883" w:rsidRDefault="00076883" w:rsidP="00076883"/>
    <w:p w14:paraId="3AA30CDE" w14:textId="1C316CEE" w:rsidR="00076883" w:rsidRPr="00076883" w:rsidRDefault="00076883" w:rsidP="00076883"/>
    <w:p w14:paraId="2F2C967E" w14:textId="4195C435" w:rsidR="00076883" w:rsidRPr="00076883" w:rsidRDefault="00076883" w:rsidP="00076883"/>
    <w:p w14:paraId="06E89358" w14:textId="236953F6" w:rsidR="00076883" w:rsidRPr="00076883" w:rsidRDefault="00076883" w:rsidP="00076883"/>
    <w:p w14:paraId="1AC6D8AA" w14:textId="5972B27F" w:rsidR="00076883" w:rsidRPr="00076883" w:rsidRDefault="00076883" w:rsidP="00076883"/>
    <w:p w14:paraId="20368995" w14:textId="6748CBA1" w:rsidR="00076883" w:rsidRPr="00076883" w:rsidRDefault="00076883" w:rsidP="00076883"/>
    <w:p w14:paraId="6EB8C9A9" w14:textId="3C75D03F" w:rsidR="00076883" w:rsidRPr="00076883" w:rsidRDefault="00076883" w:rsidP="00076883"/>
    <w:p w14:paraId="77533FFD" w14:textId="4FCAC671" w:rsidR="00076883" w:rsidRPr="00076883" w:rsidRDefault="00076883" w:rsidP="00076883"/>
    <w:p w14:paraId="312BCEDE" w14:textId="0E797FED" w:rsidR="00076883" w:rsidRPr="00076883" w:rsidRDefault="00076883" w:rsidP="00076883"/>
    <w:p w14:paraId="774DD6E6" w14:textId="003A2F05" w:rsidR="00076883" w:rsidRPr="00076883" w:rsidRDefault="00076883" w:rsidP="00076883"/>
    <w:p w14:paraId="532A70DD" w14:textId="3419D4FA" w:rsidR="00076883" w:rsidRPr="00076883" w:rsidRDefault="00076883" w:rsidP="00076883"/>
    <w:p w14:paraId="7DA81E6A" w14:textId="494A378A" w:rsidR="00076883" w:rsidRPr="00076883" w:rsidRDefault="00076883" w:rsidP="00076883"/>
    <w:p w14:paraId="6612EE8D" w14:textId="22D3C170" w:rsidR="00076883" w:rsidRPr="00076883" w:rsidRDefault="00B03823" w:rsidP="00076883">
      <w:r>
        <w:rPr>
          <w:noProof/>
          <w:lang w:eastAsia="en-GB"/>
        </w:rPr>
        <w:drawing>
          <wp:anchor distT="0" distB="0" distL="114300" distR="114300" simplePos="0" relativeHeight="251657213" behindDoc="0" locked="0" layoutInCell="1" allowOverlap="1" wp14:anchorId="30B0B6D6" wp14:editId="0BC7C057">
            <wp:simplePos x="0" y="0"/>
            <wp:positionH relativeFrom="column">
              <wp:posOffset>-635</wp:posOffset>
            </wp:positionH>
            <wp:positionV relativeFrom="paragraph">
              <wp:posOffset>159846</wp:posOffset>
            </wp:positionV>
            <wp:extent cx="6642100" cy="1292860"/>
            <wp:effectExtent l="0" t="0" r="0" b="0"/>
            <wp:wrapNone/>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0DC406" w14:textId="76C9A1DB" w:rsidR="00076883" w:rsidRPr="00076883" w:rsidRDefault="00076883" w:rsidP="00076883"/>
    <w:p w14:paraId="073773AE" w14:textId="28842D23" w:rsidR="00076883" w:rsidRPr="00076883" w:rsidRDefault="00076883" w:rsidP="00076883"/>
    <w:p w14:paraId="23DA4A8A" w14:textId="71C45D52" w:rsidR="00076883" w:rsidRPr="00076883" w:rsidRDefault="00B03823" w:rsidP="00076883">
      <w:r>
        <w:rPr>
          <w:noProof/>
          <w:lang w:eastAsia="en-GB"/>
        </w:rPr>
        <mc:AlternateContent>
          <mc:Choice Requires="wps">
            <w:drawing>
              <wp:anchor distT="0" distB="0" distL="114300" distR="114300" simplePos="0" relativeHeight="251722752" behindDoc="0" locked="0" layoutInCell="1" allowOverlap="1" wp14:anchorId="6C2B18EE" wp14:editId="3EED9637">
                <wp:simplePos x="0" y="0"/>
                <wp:positionH relativeFrom="column">
                  <wp:posOffset>608965</wp:posOffset>
                </wp:positionH>
                <wp:positionV relativeFrom="paragraph">
                  <wp:posOffset>117936</wp:posOffset>
                </wp:positionV>
                <wp:extent cx="5812403" cy="11211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B18EE" id="Text Box 30" o:spid="_x0000_s1030" type="#_x0000_t202" style="position:absolute;margin-left:47.95pt;margin-top:9.3pt;width:457.65pt;height:88.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" filled="f" stroked="f" strokeweight=".5pt">
                <v:textbo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v:textbox>
              </v:shape>
            </w:pict>
          </mc:Fallback>
        </mc:AlternateContent>
      </w:r>
    </w:p>
    <w:p w14:paraId="71B5F210" w14:textId="6C1442AD" w:rsidR="00076883" w:rsidRDefault="00076883" w:rsidP="00076883">
      <w:pPr>
        <w:jc w:val="right"/>
      </w:pPr>
    </w:p>
    <w:p w14:paraId="604ED238" w14:textId="4AE3936C" w:rsidR="00076883" w:rsidRDefault="00076883" w:rsidP="00076883">
      <w:pPr>
        <w:jc w:val="right"/>
      </w:pPr>
    </w:p>
    <w:p w14:paraId="179B715A" w14:textId="41583860" w:rsidR="00076883" w:rsidRDefault="00076883" w:rsidP="00076883">
      <w:pPr>
        <w:jc w:val="right"/>
      </w:pPr>
    </w:p>
    <w:p w14:paraId="70779AEE" w14:textId="377F976B" w:rsidR="00076883" w:rsidRDefault="00076883" w:rsidP="00076883">
      <w:pPr>
        <w:jc w:val="right"/>
      </w:pPr>
    </w:p>
    <w:p w14:paraId="34E0C08F" w14:textId="2D47FBE0" w:rsidR="00076883" w:rsidRDefault="00076883" w:rsidP="00076883">
      <w:pPr>
        <w:jc w:val="right"/>
      </w:pPr>
    </w:p>
    <w:p w14:paraId="3D96969E" w14:textId="551D07DC" w:rsidR="00076883" w:rsidRDefault="00076883" w:rsidP="00076883">
      <w:pPr>
        <w:jc w:val="right"/>
      </w:pPr>
    </w:p>
    <w:p w14:paraId="55C3624E" w14:textId="0E39E963" w:rsidR="00076883" w:rsidRDefault="00076883" w:rsidP="00076883">
      <w:pPr>
        <w:jc w:val="right"/>
      </w:pPr>
    </w:p>
    <w:p w14:paraId="454DA89F" w14:textId="35B27C66" w:rsidR="00076883" w:rsidRDefault="00076883" w:rsidP="00076883">
      <w:pPr>
        <w:jc w:val="right"/>
      </w:pPr>
    </w:p>
    <w:p w14:paraId="00B11050" w14:textId="4915C427" w:rsidR="00076883" w:rsidRDefault="00076883" w:rsidP="00076883">
      <w:pPr>
        <w:jc w:val="right"/>
      </w:pPr>
    </w:p>
    <w:p w14:paraId="4F43147F" w14:textId="05DE9820" w:rsidR="00076883" w:rsidRDefault="003F390C" w:rsidP="00076883">
      <w:pPr>
        <w:jc w:val="right"/>
      </w:pPr>
      <w:r w:rsidRPr="00076883">
        <w:rPr>
          <w:noProof/>
          <w:lang w:eastAsia="en-GB"/>
        </w:rPr>
        <mc:AlternateContent>
          <mc:Choice Requires="wps">
            <w:drawing>
              <wp:anchor distT="0" distB="0" distL="114300" distR="114300" simplePos="0" relativeHeight="251683840" behindDoc="0" locked="0" layoutInCell="1" allowOverlap="1" wp14:anchorId="5992F4BA" wp14:editId="36614FEE">
                <wp:simplePos x="0" y="0"/>
                <wp:positionH relativeFrom="column">
                  <wp:posOffset>241935</wp:posOffset>
                </wp:positionH>
                <wp:positionV relativeFrom="paragraph">
                  <wp:posOffset>159385</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92F4BA" id="Text Box 13" o:spid="_x0000_s1031" type="#_x0000_t202" style="position:absolute;left:0;text-align:left;margin-left:19.05pt;margin-top:12.55pt;width:475pt;height:1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" filled="f" stroked="f" strokeweight=".5pt">
                <v:textbo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v:textbox>
              </v:shape>
            </w:pict>
          </mc:Fallback>
        </mc:AlternateContent>
      </w:r>
      <w:r w:rsidRPr="00076883">
        <w:rPr>
          <w:noProof/>
          <w:lang w:eastAsia="en-GB"/>
        </w:rPr>
        <w:drawing>
          <wp:anchor distT="0" distB="0" distL="114300" distR="114300" simplePos="0" relativeHeight="251685888" behindDoc="0" locked="0" layoutInCell="1" allowOverlap="1" wp14:anchorId="3B2C3694" wp14:editId="72E42B62">
            <wp:simplePos x="0" y="0"/>
            <wp:positionH relativeFrom="column">
              <wp:posOffset>4057015</wp:posOffset>
            </wp:positionH>
            <wp:positionV relativeFrom="paragraph">
              <wp:posOffset>1243330</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686912" behindDoc="0" locked="0" layoutInCell="1" allowOverlap="1" wp14:anchorId="0C28CC3F" wp14:editId="0AD39ABE">
            <wp:simplePos x="0" y="0"/>
            <wp:positionH relativeFrom="column">
              <wp:posOffset>5238115</wp:posOffset>
            </wp:positionH>
            <wp:positionV relativeFrom="paragraph">
              <wp:posOffset>1315085</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mc:AlternateContent>
          <mc:Choice Requires="wps">
            <w:drawing>
              <wp:anchor distT="0" distB="0" distL="114300" distR="114300" simplePos="0" relativeHeight="251687936" behindDoc="1" locked="0" layoutInCell="1" allowOverlap="1" wp14:anchorId="183397B4" wp14:editId="7C98BE90">
                <wp:simplePos x="0" y="0"/>
                <wp:positionH relativeFrom="column">
                  <wp:posOffset>76835</wp:posOffset>
                </wp:positionH>
                <wp:positionV relativeFrom="paragraph">
                  <wp:posOffset>29210</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A0CE58" id="Rounded Rectangle 24" o:spid="_x0000_s1026" style="position:absolute;margin-left:6.05pt;margin-top:2.3pt;width:509.65pt;height:1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" fillcolor="#2a5393" stroked="f" strokeweight="1pt">
                <v:fill opacity="5140f"/>
                <v:stroke joinstyle="miter"/>
              </v:roundrect>
            </w:pict>
          </mc:Fallback>
        </mc:AlternateContent>
      </w:r>
      <w:r w:rsidRPr="00076883">
        <w:rPr>
          <w:noProof/>
          <w:lang w:eastAsia="en-GB"/>
        </w:rPr>
        <w:drawing>
          <wp:anchor distT="0" distB="0" distL="114300" distR="114300" simplePos="0" relativeHeight="251684864" behindDoc="0" locked="0" layoutInCell="1" allowOverlap="1" wp14:anchorId="658C982A" wp14:editId="5729E08F">
            <wp:simplePos x="0" y="0"/>
            <wp:positionH relativeFrom="column">
              <wp:posOffset>3437255</wp:posOffset>
            </wp:positionH>
            <wp:positionV relativeFrom="paragraph">
              <wp:posOffset>1110615</wp:posOffset>
            </wp:positionV>
            <wp:extent cx="631825" cy="63182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379167">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6157AA09" w14:textId="639FD431" w:rsidR="00076883" w:rsidRDefault="00076883" w:rsidP="00076883">
      <w:pPr>
        <w:jc w:val="right"/>
      </w:pPr>
    </w:p>
    <w:p w14:paraId="0C6EC7CE" w14:textId="0AEB3C72" w:rsidR="00076883" w:rsidRDefault="00076883" w:rsidP="00076883">
      <w:pPr>
        <w:jc w:val="right"/>
      </w:pPr>
    </w:p>
    <w:p w14:paraId="78278497" w14:textId="3A0C7B76" w:rsidR="00076883" w:rsidRDefault="00076883" w:rsidP="00076883">
      <w:pPr>
        <w:jc w:val="right"/>
      </w:pPr>
    </w:p>
    <w:p w14:paraId="40E56C3F" w14:textId="4BE03962" w:rsidR="00076883" w:rsidRPr="00076883" w:rsidRDefault="00076883" w:rsidP="00076883"/>
    <w:p w14:paraId="2B6BB01D" w14:textId="262638C0" w:rsidR="00076883" w:rsidRPr="00076883" w:rsidRDefault="00076883" w:rsidP="00076883"/>
    <w:p w14:paraId="62EDD4F4" w14:textId="6394B672" w:rsidR="00076883" w:rsidRPr="00076883" w:rsidRDefault="00076883" w:rsidP="00076883"/>
    <w:p w14:paraId="452FDB41" w14:textId="088E937B" w:rsidR="00076883" w:rsidRPr="00076883" w:rsidRDefault="00076883" w:rsidP="00076883"/>
    <w:p w14:paraId="5866A8AA" w14:textId="1BF208E4" w:rsidR="00076883" w:rsidRPr="00076883" w:rsidRDefault="00076883" w:rsidP="00076883"/>
    <w:p w14:paraId="36EF011F" w14:textId="12C966A9" w:rsidR="00076883" w:rsidRPr="00076883" w:rsidRDefault="00076883" w:rsidP="00076883"/>
    <w:p w14:paraId="5ACAC439" w14:textId="7AEAE6DD" w:rsidR="00076883" w:rsidRPr="00076883" w:rsidRDefault="003F390C" w:rsidP="00076883">
      <w:r w:rsidRPr="00076883">
        <w:rPr>
          <w:noProof/>
          <w:lang w:eastAsia="en-GB"/>
        </w:rPr>
        <mc:AlternateContent>
          <mc:Choice Requires="wps">
            <w:drawing>
              <wp:anchor distT="0" distB="0" distL="114300" distR="114300" simplePos="0" relativeHeight="251688960" behindDoc="0" locked="0" layoutInCell="1" allowOverlap="1" wp14:anchorId="1EC8428B" wp14:editId="16D0D29F">
                <wp:simplePos x="0" y="0"/>
                <wp:positionH relativeFrom="column">
                  <wp:posOffset>76200</wp:posOffset>
                </wp:positionH>
                <wp:positionV relativeFrom="paragraph">
                  <wp:posOffset>170815</wp:posOffset>
                </wp:positionV>
                <wp:extent cx="3672840" cy="60013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72840" cy="6001385"/>
                        </a:xfrm>
                        <a:prstGeom prst="rect">
                          <a:avLst/>
                        </a:prstGeom>
                        <a:noFill/>
                        <a:ln w="6350">
                          <a:noFill/>
                        </a:ln>
                      </wps:spPr>
                      <wps:txb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8428B" id="Text Box 10" o:spid="_x0000_s1032" type="#_x0000_t202" style="position:absolute;margin-left:6pt;margin-top:13.45pt;width:289.2pt;height:4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" filled="f" stroked="f" strokeweight=".5pt">
                <v:textbo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v:textbox>
              </v:shape>
            </w:pict>
          </mc:Fallback>
        </mc:AlternateContent>
      </w:r>
    </w:p>
    <w:p w14:paraId="5975A433" w14:textId="2772E00F" w:rsidR="00076883" w:rsidRPr="00076883" w:rsidRDefault="003F390C" w:rsidP="00076883">
      <w:r w:rsidRPr="00076883">
        <w:rPr>
          <w:noProof/>
          <w:lang w:eastAsia="en-GB"/>
        </w:rPr>
        <w:drawing>
          <wp:anchor distT="0" distB="0" distL="114300" distR="114300" simplePos="0" relativeHeight="251712512" behindDoc="0" locked="0" layoutInCell="1" allowOverlap="1" wp14:anchorId="0E2A6449" wp14:editId="2DC40E66">
            <wp:simplePos x="0" y="0"/>
            <wp:positionH relativeFrom="column">
              <wp:posOffset>4499610</wp:posOffset>
            </wp:positionH>
            <wp:positionV relativeFrom="paragraph">
              <wp:posOffset>1503045</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478AE283" wp14:editId="51791915">
            <wp:simplePos x="0" y="0"/>
            <wp:positionH relativeFrom="column">
              <wp:posOffset>4910455</wp:posOffset>
            </wp:positionH>
            <wp:positionV relativeFrom="paragraph">
              <wp:posOffset>604520</wp:posOffset>
            </wp:positionV>
            <wp:extent cx="1612265" cy="1586230"/>
            <wp:effectExtent l="0" t="0" r="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26B1B48C" wp14:editId="1045667A">
            <wp:simplePos x="0" y="0"/>
            <wp:positionH relativeFrom="column">
              <wp:posOffset>3749675</wp:posOffset>
            </wp:positionH>
            <wp:positionV relativeFrom="paragraph">
              <wp:posOffset>163195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10464" behindDoc="0" locked="0" layoutInCell="1" allowOverlap="1" wp14:anchorId="0AB9F944" wp14:editId="1F30053B">
            <wp:simplePos x="0" y="0"/>
            <wp:positionH relativeFrom="column">
              <wp:posOffset>6241415</wp:posOffset>
            </wp:positionH>
            <wp:positionV relativeFrom="paragraph">
              <wp:posOffset>1177925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7075E906" w14:textId="3C59A088" w:rsidR="00076883" w:rsidRPr="00076883" w:rsidRDefault="00076883" w:rsidP="00076883"/>
    <w:p w14:paraId="2E13554D" w14:textId="64DBC28E" w:rsidR="00076883" w:rsidRPr="00076883" w:rsidRDefault="00076883" w:rsidP="00076883"/>
    <w:p w14:paraId="6D360D6D" w14:textId="004FE4DD" w:rsidR="00076883" w:rsidRPr="00076883" w:rsidRDefault="00076883" w:rsidP="00076883"/>
    <w:p w14:paraId="2610C789" w14:textId="04F373BC" w:rsidR="00076883" w:rsidRPr="00076883" w:rsidRDefault="00076883" w:rsidP="00076883"/>
    <w:p w14:paraId="28C1D9DB" w14:textId="53084AF8" w:rsidR="00076883" w:rsidRPr="00076883" w:rsidRDefault="00076883" w:rsidP="00076883"/>
    <w:p w14:paraId="43E87879" w14:textId="1783CCCE" w:rsidR="00076883" w:rsidRPr="00076883" w:rsidRDefault="00076883" w:rsidP="00076883"/>
    <w:p w14:paraId="070C5EF6" w14:textId="79AD8F74" w:rsidR="00076883" w:rsidRPr="00076883" w:rsidRDefault="00076883" w:rsidP="00076883"/>
    <w:p w14:paraId="22349EF5" w14:textId="2D1B0275" w:rsidR="00076883" w:rsidRPr="00076883" w:rsidRDefault="00076883" w:rsidP="00076883"/>
    <w:p w14:paraId="677FDEF5" w14:textId="5C9D2254" w:rsidR="00076883" w:rsidRPr="00076883" w:rsidRDefault="00076883" w:rsidP="00076883"/>
    <w:p w14:paraId="294BEF6B" w14:textId="35DB0F04" w:rsidR="00076883" w:rsidRPr="00076883" w:rsidRDefault="00076883" w:rsidP="00076883"/>
    <w:p w14:paraId="0AA0002A" w14:textId="11723BEE" w:rsidR="00076883" w:rsidRPr="00076883" w:rsidRDefault="00076883" w:rsidP="00076883"/>
    <w:p w14:paraId="3B071C99" w14:textId="3A7FBB20" w:rsidR="00076883" w:rsidRPr="00076883" w:rsidRDefault="00076883" w:rsidP="00076883"/>
    <w:p w14:paraId="4220F0D4" w14:textId="426492E9" w:rsidR="00076883" w:rsidRPr="00076883" w:rsidRDefault="003F390C" w:rsidP="00076883">
      <w:r>
        <w:rPr>
          <w:noProof/>
          <w:lang w:eastAsia="en-GB"/>
        </w:rPr>
        <w:drawing>
          <wp:anchor distT="0" distB="0" distL="114300" distR="114300" simplePos="0" relativeHeight="251728896" behindDoc="0" locked="0" layoutInCell="1" allowOverlap="1" wp14:anchorId="07745E97" wp14:editId="6A972106">
            <wp:simplePos x="0" y="0"/>
            <wp:positionH relativeFrom="column">
              <wp:posOffset>4943140</wp:posOffset>
            </wp:positionH>
            <wp:positionV relativeFrom="paragraph">
              <wp:posOffset>26952</wp:posOffset>
            </wp:positionV>
            <wp:extent cx="1480238" cy="16748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257307">
                      <a:off x="0" y="0"/>
                      <a:ext cx="1480238" cy="1674895"/>
                    </a:xfrm>
                    <a:prstGeom prst="rect">
                      <a:avLst/>
                    </a:prstGeom>
                  </pic:spPr>
                </pic:pic>
              </a:graphicData>
            </a:graphic>
            <wp14:sizeRelH relativeFrom="page">
              <wp14:pctWidth>0</wp14:pctWidth>
            </wp14:sizeRelH>
            <wp14:sizeRelV relativeFrom="page">
              <wp14:pctHeight>0</wp14:pctHeight>
            </wp14:sizeRelV>
          </wp:anchor>
        </w:drawing>
      </w:r>
    </w:p>
    <w:p w14:paraId="6930BEB7" w14:textId="2764D814" w:rsidR="00076883" w:rsidRPr="00076883" w:rsidRDefault="003F390C" w:rsidP="00076883">
      <w:r>
        <w:rPr>
          <w:noProof/>
          <w:lang w:eastAsia="en-GB"/>
        </w:rPr>
        <w:drawing>
          <wp:anchor distT="0" distB="0" distL="114300" distR="114300" simplePos="0" relativeHeight="251727872" behindDoc="0" locked="0" layoutInCell="1" allowOverlap="1" wp14:anchorId="490D2122" wp14:editId="6296F52B">
            <wp:simplePos x="0" y="0"/>
            <wp:positionH relativeFrom="column">
              <wp:posOffset>4042075</wp:posOffset>
            </wp:positionH>
            <wp:positionV relativeFrom="paragraph">
              <wp:posOffset>56797</wp:posOffset>
            </wp:positionV>
            <wp:extent cx="1107224" cy="1253648"/>
            <wp:effectExtent l="50800" t="25400" r="48895" b="54610"/>
            <wp:wrapNone/>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1043973">
                      <a:off x="0" y="0"/>
                      <a:ext cx="1107224" cy="1253648"/>
                    </a:xfrm>
                    <a:prstGeom prst="rect">
                      <a:avLst/>
                    </a:prstGeom>
                  </pic:spPr>
                </pic:pic>
              </a:graphicData>
            </a:graphic>
            <wp14:sizeRelH relativeFrom="page">
              <wp14:pctWidth>0</wp14:pctWidth>
            </wp14:sizeRelH>
            <wp14:sizeRelV relativeFrom="page">
              <wp14:pctHeight>0</wp14:pctHeight>
            </wp14:sizeRelV>
          </wp:anchor>
        </w:drawing>
      </w:r>
    </w:p>
    <w:p w14:paraId="4E389772" w14:textId="6195A3EB" w:rsidR="00076883" w:rsidRPr="00076883" w:rsidRDefault="00076883" w:rsidP="00076883"/>
    <w:p w14:paraId="4048DD92" w14:textId="1B65A09D" w:rsidR="00076883" w:rsidRPr="00076883" w:rsidRDefault="00076883" w:rsidP="00076883"/>
    <w:p w14:paraId="46E6137A" w14:textId="7C3FBA4A" w:rsidR="00076883" w:rsidRPr="00076883" w:rsidRDefault="00076883" w:rsidP="00076883"/>
    <w:p w14:paraId="49846B45" w14:textId="715B5C44" w:rsidR="00076883" w:rsidRPr="00076883" w:rsidRDefault="00076883" w:rsidP="00076883"/>
    <w:p w14:paraId="374DEAF3" w14:textId="3A338B15" w:rsidR="00076883" w:rsidRPr="00076883" w:rsidRDefault="00076883" w:rsidP="00076883"/>
    <w:p w14:paraId="546539EA" w14:textId="0E3A627C" w:rsidR="00076883" w:rsidRPr="00076883" w:rsidRDefault="00076883" w:rsidP="00076883"/>
    <w:p w14:paraId="1E92517D" w14:textId="19DC7250" w:rsidR="00076883" w:rsidRPr="00076883" w:rsidRDefault="00076883" w:rsidP="00076883"/>
    <w:p w14:paraId="177F4F6A" w14:textId="60A25068" w:rsidR="00076883" w:rsidRPr="00076883" w:rsidRDefault="00076883" w:rsidP="00076883"/>
    <w:p w14:paraId="13AA40D8" w14:textId="4DF38E4E" w:rsidR="00076883" w:rsidRDefault="003F390C" w:rsidP="00076883">
      <w:pPr>
        <w:tabs>
          <w:tab w:val="left" w:pos="2463"/>
        </w:tabs>
      </w:pPr>
      <w:r>
        <w:rPr>
          <w:noProof/>
          <w:lang w:eastAsia="en-GB"/>
        </w:rPr>
        <w:drawing>
          <wp:anchor distT="0" distB="0" distL="114300" distR="114300" simplePos="0" relativeHeight="251730944" behindDoc="0" locked="0" layoutInCell="1" allowOverlap="1" wp14:anchorId="173F0140" wp14:editId="46719102">
            <wp:simplePos x="0" y="0"/>
            <wp:positionH relativeFrom="column">
              <wp:posOffset>3961765</wp:posOffset>
            </wp:positionH>
            <wp:positionV relativeFrom="paragraph">
              <wp:posOffset>57150</wp:posOffset>
            </wp:positionV>
            <wp:extent cx="1594485" cy="1584165"/>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4485" cy="1584165"/>
                    </a:xfrm>
                    <a:prstGeom prst="rect">
                      <a:avLst/>
                    </a:prstGeom>
                  </pic:spPr>
                </pic:pic>
              </a:graphicData>
            </a:graphic>
            <wp14:sizeRelH relativeFrom="page">
              <wp14:pctWidth>0</wp14:pctWidth>
            </wp14:sizeRelH>
            <wp14:sizeRelV relativeFrom="page">
              <wp14:pctHeight>0</wp14:pctHeight>
            </wp14:sizeRelV>
          </wp:anchor>
        </w:drawing>
      </w:r>
      <w:r w:rsidR="00076883">
        <w:tab/>
      </w:r>
    </w:p>
    <w:p w14:paraId="57CBBA19" w14:textId="3D01F604" w:rsidR="00076883" w:rsidRDefault="00185B76" w:rsidP="00076883">
      <w:pPr>
        <w:tabs>
          <w:tab w:val="left" w:pos="2463"/>
        </w:tabs>
      </w:pPr>
      <w:r>
        <w:rPr>
          <w:noProof/>
          <w:lang w:eastAsia="en-GB"/>
        </w:rPr>
        <w:drawing>
          <wp:anchor distT="0" distB="0" distL="114300" distR="114300" simplePos="0" relativeHeight="251731968" behindDoc="0" locked="0" layoutInCell="1" allowOverlap="1" wp14:anchorId="5897123A" wp14:editId="3435EAD9">
            <wp:simplePos x="0" y="0"/>
            <wp:positionH relativeFrom="column">
              <wp:posOffset>5092700</wp:posOffset>
            </wp:positionH>
            <wp:positionV relativeFrom="paragraph">
              <wp:posOffset>156210</wp:posOffset>
            </wp:positionV>
            <wp:extent cx="1590695" cy="158040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695" cy="1580400"/>
                    </a:xfrm>
                    <a:prstGeom prst="rect">
                      <a:avLst/>
                    </a:prstGeom>
                  </pic:spPr>
                </pic:pic>
              </a:graphicData>
            </a:graphic>
            <wp14:sizeRelH relativeFrom="page">
              <wp14:pctWidth>0</wp14:pctWidth>
            </wp14:sizeRelH>
            <wp14:sizeRelV relativeFrom="page">
              <wp14:pctHeight>0</wp14:pctHeight>
            </wp14:sizeRelV>
          </wp:anchor>
        </w:drawing>
      </w:r>
    </w:p>
    <w:p w14:paraId="07F3E489" w14:textId="5BEC4126" w:rsidR="00076883" w:rsidRDefault="00076883" w:rsidP="00076883">
      <w:pPr>
        <w:tabs>
          <w:tab w:val="left" w:pos="2463"/>
        </w:tabs>
      </w:pPr>
    </w:p>
    <w:p w14:paraId="4D162892" w14:textId="410A6A9F" w:rsidR="00076883" w:rsidRDefault="003F390C" w:rsidP="00076883">
      <w:pPr>
        <w:tabs>
          <w:tab w:val="left" w:pos="2463"/>
        </w:tabs>
      </w:pPr>
      <w:r w:rsidRPr="00076883">
        <w:rPr>
          <w:noProof/>
          <w:lang w:eastAsia="en-GB"/>
        </w:rPr>
        <w:drawing>
          <wp:anchor distT="0" distB="0" distL="114300" distR="114300" simplePos="0" relativeHeight="251736064" behindDoc="0" locked="0" layoutInCell="1" allowOverlap="1" wp14:anchorId="55E5A48A" wp14:editId="5E07DEEA">
            <wp:simplePos x="0" y="0"/>
            <wp:positionH relativeFrom="column">
              <wp:posOffset>6132195</wp:posOffset>
            </wp:positionH>
            <wp:positionV relativeFrom="paragraph">
              <wp:posOffset>118110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710B206" w14:textId="30DA2B8C" w:rsidR="00076883" w:rsidRDefault="00076883" w:rsidP="00076883">
      <w:pPr>
        <w:tabs>
          <w:tab w:val="left" w:pos="2463"/>
        </w:tabs>
      </w:pPr>
    </w:p>
    <w:p w14:paraId="77CCEB14" w14:textId="4604D820" w:rsidR="00076883" w:rsidRDefault="00076883" w:rsidP="00076883">
      <w:pPr>
        <w:tabs>
          <w:tab w:val="left" w:pos="2463"/>
        </w:tabs>
      </w:pPr>
    </w:p>
    <w:p w14:paraId="7E349306" w14:textId="7CB5DF0F" w:rsidR="00076883" w:rsidRDefault="00076883" w:rsidP="00076883">
      <w:pPr>
        <w:tabs>
          <w:tab w:val="left" w:pos="2463"/>
        </w:tabs>
      </w:pPr>
    </w:p>
    <w:p w14:paraId="1445987D" w14:textId="683B3490" w:rsidR="00076883" w:rsidRDefault="003F390C" w:rsidP="00076883">
      <w:pPr>
        <w:tabs>
          <w:tab w:val="left" w:pos="2463"/>
        </w:tabs>
      </w:pPr>
      <w:r w:rsidRPr="00076883">
        <w:rPr>
          <w:noProof/>
          <w:lang w:eastAsia="en-GB"/>
        </w:rPr>
        <w:drawing>
          <wp:anchor distT="0" distB="0" distL="114300" distR="114300" simplePos="0" relativeHeight="251734016" behindDoc="0" locked="0" layoutInCell="1" allowOverlap="1" wp14:anchorId="5E0C1C40" wp14:editId="10102B48">
            <wp:simplePos x="0" y="0"/>
            <wp:positionH relativeFrom="column">
              <wp:posOffset>4252595</wp:posOffset>
            </wp:positionH>
            <wp:positionV relativeFrom="paragraph">
              <wp:posOffset>7620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38112" behindDoc="0" locked="0" layoutInCell="1" allowOverlap="1" wp14:anchorId="3EACB057" wp14:editId="1002AAD0">
            <wp:simplePos x="0" y="0"/>
            <wp:positionH relativeFrom="column">
              <wp:posOffset>6157595</wp:posOffset>
            </wp:positionH>
            <wp:positionV relativeFrom="paragraph">
              <wp:posOffset>170180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24BD556" w14:textId="5ED9DBC2" w:rsidR="00076883" w:rsidRDefault="00076883" w:rsidP="00076883">
      <w:pPr>
        <w:tabs>
          <w:tab w:val="left" w:pos="2463"/>
        </w:tabs>
      </w:pPr>
    </w:p>
    <w:p w14:paraId="4BD82B11" w14:textId="3EF8FEF2" w:rsidR="00076883" w:rsidRDefault="00076883" w:rsidP="00076883">
      <w:pPr>
        <w:tabs>
          <w:tab w:val="left" w:pos="2463"/>
        </w:tabs>
      </w:pPr>
    </w:p>
    <w:p w14:paraId="71596699" w14:textId="1AF0A41A" w:rsidR="00076883" w:rsidRDefault="00076883" w:rsidP="00076883">
      <w:pPr>
        <w:tabs>
          <w:tab w:val="left" w:pos="2463"/>
        </w:tabs>
      </w:pPr>
    </w:p>
    <w:p w14:paraId="641C1441" w14:textId="33BDAC61" w:rsidR="00076883" w:rsidRDefault="003F390C" w:rsidP="00076883">
      <w:pPr>
        <w:tabs>
          <w:tab w:val="left" w:pos="2463"/>
        </w:tabs>
      </w:pPr>
      <w:r w:rsidRPr="00076883">
        <w:rPr>
          <w:noProof/>
          <w:lang w:eastAsia="en-GB"/>
        </w:rPr>
        <w:lastRenderedPageBreak/>
        <w:drawing>
          <wp:anchor distT="0" distB="0" distL="114300" distR="114300" simplePos="0" relativeHeight="251699200" behindDoc="0" locked="0" layoutInCell="1" allowOverlap="1" wp14:anchorId="3DD989AF" wp14:editId="2E678462">
            <wp:simplePos x="0" y="0"/>
            <wp:positionH relativeFrom="column">
              <wp:posOffset>-463550</wp:posOffset>
            </wp:positionH>
            <wp:positionV relativeFrom="paragraph">
              <wp:posOffset>-46240</wp:posOffset>
            </wp:positionV>
            <wp:extent cx="2852986" cy="4279188"/>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1312668">
                      <a:off x="0" y="0"/>
                      <a:ext cx="2852986" cy="4279188"/>
                    </a:xfrm>
                    <a:prstGeom prst="rect">
                      <a:avLst/>
                    </a:prstGeom>
                  </pic:spPr>
                </pic:pic>
              </a:graphicData>
            </a:graphic>
            <wp14:sizeRelH relativeFrom="page">
              <wp14:pctWidth>0</wp14:pctWidth>
            </wp14:sizeRelH>
            <wp14:sizeRelV relativeFrom="page">
              <wp14:pctHeight>0</wp14:pctHeight>
            </wp14:sizeRelV>
          </wp:anchor>
        </w:drawing>
      </w:r>
    </w:p>
    <w:p w14:paraId="0DF15E4A" w14:textId="045A6546" w:rsidR="00076883" w:rsidRDefault="00076883" w:rsidP="00076883">
      <w:pPr>
        <w:tabs>
          <w:tab w:val="left" w:pos="2463"/>
        </w:tabs>
      </w:pPr>
    </w:p>
    <w:p w14:paraId="42F41BF6" w14:textId="3993FE0E" w:rsidR="00076883" w:rsidRDefault="00076883" w:rsidP="00076883">
      <w:pPr>
        <w:tabs>
          <w:tab w:val="left" w:pos="2463"/>
        </w:tabs>
      </w:pPr>
    </w:p>
    <w:p w14:paraId="0A4611D6" w14:textId="2C4A26C2" w:rsidR="00076883" w:rsidRPr="00076883" w:rsidRDefault="00076883" w:rsidP="00076883"/>
    <w:p w14:paraId="1C5A86AC" w14:textId="456D4D99" w:rsidR="00076883" w:rsidRPr="00076883" w:rsidRDefault="00076883" w:rsidP="00076883"/>
    <w:p w14:paraId="3FC11E70" w14:textId="4AAC981F" w:rsidR="00076883" w:rsidRPr="00076883" w:rsidRDefault="003F390C" w:rsidP="00076883">
      <w:r w:rsidRPr="00076883">
        <w:rPr>
          <w:noProof/>
          <w:lang w:eastAsia="en-GB"/>
        </w:rPr>
        <mc:AlternateContent>
          <mc:Choice Requires="wps">
            <w:drawing>
              <wp:anchor distT="0" distB="0" distL="114300" distR="114300" simplePos="0" relativeHeight="251696128" behindDoc="1" locked="0" layoutInCell="1" allowOverlap="1" wp14:anchorId="400CB182" wp14:editId="672438AC">
                <wp:simplePos x="0" y="0"/>
                <wp:positionH relativeFrom="column">
                  <wp:posOffset>212501</wp:posOffset>
                </wp:positionH>
                <wp:positionV relativeFrom="paragraph">
                  <wp:posOffset>56829</wp:posOffset>
                </wp:positionV>
                <wp:extent cx="6430010" cy="1352282"/>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2282"/>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0E7EE5" id="Rounded Rectangle 23" o:spid="_x0000_s1026" style="position:absolute;margin-left:16.75pt;margin-top:4.45pt;width:506.3pt;height:1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" fillcolor="#2a5393" stroked="f" strokeweight="1pt">
                <v:fill opacity="5140f"/>
                <v:stroke joinstyle="miter"/>
              </v:roundrect>
            </w:pict>
          </mc:Fallback>
        </mc:AlternateContent>
      </w:r>
      <w:r w:rsidRPr="00076883">
        <w:rPr>
          <w:noProof/>
          <w:lang w:eastAsia="en-GB"/>
        </w:rPr>
        <mc:AlternateContent>
          <mc:Choice Requires="wps">
            <w:drawing>
              <wp:anchor distT="0" distB="0" distL="114300" distR="114300" simplePos="0" relativeHeight="251698176" behindDoc="0" locked="0" layoutInCell="1" allowOverlap="1" wp14:anchorId="236FFFB9" wp14:editId="1D29A1CF">
                <wp:simplePos x="0" y="0"/>
                <wp:positionH relativeFrom="column">
                  <wp:posOffset>2337515</wp:posOffset>
                </wp:positionH>
                <wp:positionV relativeFrom="paragraph">
                  <wp:posOffset>56828</wp:posOffset>
                </wp:positionV>
                <wp:extent cx="4056846"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846" cy="1564005"/>
                        </a:xfrm>
                        <a:prstGeom prst="rect">
                          <a:avLst/>
                        </a:prstGeom>
                        <a:noFill/>
                        <a:ln w="6350">
                          <a:noFill/>
                        </a:ln>
                      </wps:spPr>
                      <wps:txb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FFFB9" id="Text Box 27" o:spid="_x0000_s1033" type="#_x0000_t202" style="position:absolute;margin-left:184.05pt;margin-top:4.45pt;width:319.45pt;height:1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q+HQIAADQEAAAOAAAAZHJzL2Uyb0RvYy54bWysU8tu2zAQvBfoPxC815Jd2Uk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" filled="f" stroked="f" strokeweight=".5pt">
                <v:textbo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v:textbox>
              </v:shape>
            </w:pict>
          </mc:Fallback>
        </mc:AlternateContent>
      </w:r>
    </w:p>
    <w:p w14:paraId="5CA68C82" w14:textId="3539B31A" w:rsidR="00076883" w:rsidRPr="00076883" w:rsidRDefault="00076883" w:rsidP="00076883"/>
    <w:p w14:paraId="6EE778AB" w14:textId="7E66D6BB" w:rsidR="00076883" w:rsidRPr="00076883" w:rsidRDefault="00076883" w:rsidP="00076883"/>
    <w:p w14:paraId="2F42C76C" w14:textId="3F7A533F" w:rsidR="00076883" w:rsidRPr="00076883" w:rsidRDefault="00076883" w:rsidP="00076883"/>
    <w:p w14:paraId="25314FBD" w14:textId="3124F7A2" w:rsidR="00076883" w:rsidRPr="00076883" w:rsidRDefault="00076883" w:rsidP="00076883"/>
    <w:p w14:paraId="2164E626" w14:textId="48FB0CFD" w:rsidR="00076883" w:rsidRPr="00076883" w:rsidRDefault="00076883" w:rsidP="00076883"/>
    <w:p w14:paraId="7E71444E" w14:textId="0EBAF0ED" w:rsidR="00076883" w:rsidRPr="00076883" w:rsidRDefault="00076883" w:rsidP="00076883"/>
    <w:p w14:paraId="3D452BEF" w14:textId="7E8AC5B8" w:rsidR="00076883" w:rsidRPr="00076883" w:rsidRDefault="00076883" w:rsidP="00076883"/>
    <w:p w14:paraId="76FB2678" w14:textId="77A4B707" w:rsidR="00076883" w:rsidRPr="00076883" w:rsidRDefault="003F390C" w:rsidP="00076883">
      <w:r w:rsidRPr="00076883">
        <w:rPr>
          <w:noProof/>
          <w:lang w:eastAsia="en-GB"/>
        </w:rPr>
        <mc:AlternateContent>
          <mc:Choice Requires="wps">
            <w:drawing>
              <wp:anchor distT="0" distB="0" distL="114300" distR="114300" simplePos="0" relativeHeight="251697152" behindDoc="0" locked="0" layoutInCell="1" allowOverlap="1" wp14:anchorId="7863EB1D" wp14:editId="5109C480">
                <wp:simplePos x="0" y="0"/>
                <wp:positionH relativeFrom="column">
                  <wp:posOffset>2324100</wp:posOffset>
                </wp:positionH>
                <wp:positionV relativeFrom="paragraph">
                  <wp:posOffset>131445</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63EB1D" id="Text Box 26" o:spid="_x0000_s1034" type="#_x0000_t202" style="position:absolute;margin-left:183pt;margin-top:10.35pt;width:320.35pt;height:7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uXHQIAADMEAAAOAAAAZHJzL2Uyb0RvYy54bWysU02P2yAQvVfqf0DcGzupk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" filled="f" stroked="f" strokeweight=".5pt">
                <v:textbo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v:textbox>
              </v:shape>
            </w:pict>
          </mc:Fallback>
        </mc:AlternateContent>
      </w:r>
    </w:p>
    <w:p w14:paraId="3D4C9BAF" w14:textId="2CA95814" w:rsidR="00076883" w:rsidRPr="00076883" w:rsidRDefault="003F390C" w:rsidP="00076883">
      <w:r w:rsidRPr="00076883">
        <w:rPr>
          <w:noProof/>
          <w:lang w:eastAsia="en-GB"/>
        </w:rPr>
        <w:drawing>
          <wp:anchor distT="0" distB="0" distL="114300" distR="114300" simplePos="0" relativeHeight="251700224" behindDoc="0" locked="0" layoutInCell="1" allowOverlap="1" wp14:anchorId="258B1243" wp14:editId="089F8AC2">
            <wp:simplePos x="0" y="0"/>
            <wp:positionH relativeFrom="column">
              <wp:posOffset>1695200</wp:posOffset>
            </wp:positionH>
            <wp:positionV relativeFrom="paragraph">
              <wp:posOffset>189919</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p>
    <w:p w14:paraId="194AF2F8" w14:textId="5CB180D6" w:rsidR="00076883" w:rsidRPr="00076883" w:rsidRDefault="00076883" w:rsidP="00076883"/>
    <w:p w14:paraId="2159602C" w14:textId="30CA66A2" w:rsidR="00076883" w:rsidRPr="00076883" w:rsidRDefault="00076883" w:rsidP="00076883"/>
    <w:p w14:paraId="197D1D79" w14:textId="2E11EDD5" w:rsidR="00076883" w:rsidRPr="00076883" w:rsidRDefault="00076883" w:rsidP="00076883"/>
    <w:p w14:paraId="0F2607E5" w14:textId="243E01FD" w:rsidR="00076883" w:rsidRPr="00076883" w:rsidRDefault="003F390C" w:rsidP="00076883">
      <w:r w:rsidRPr="00AE6BF7">
        <w:rPr>
          <w:noProof/>
          <w:lang w:eastAsia="en-GB"/>
        </w:rPr>
        <w:drawing>
          <wp:anchor distT="0" distB="0" distL="114300" distR="114300" simplePos="0" relativeHeight="251724800" behindDoc="0" locked="0" layoutInCell="1" allowOverlap="1" wp14:anchorId="75DF0DE5" wp14:editId="56872D81">
            <wp:simplePos x="0" y="0"/>
            <wp:positionH relativeFrom="column">
              <wp:posOffset>3649328</wp:posOffset>
            </wp:positionH>
            <wp:positionV relativeFrom="paragraph">
              <wp:posOffset>174996</wp:posOffset>
            </wp:positionV>
            <wp:extent cx="1230484" cy="1230484"/>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379167">
                      <a:off x="0" y="0"/>
                      <a:ext cx="1230484" cy="1230484"/>
                    </a:xfrm>
                    <a:prstGeom prst="rect">
                      <a:avLst/>
                    </a:prstGeom>
                  </pic:spPr>
                </pic:pic>
              </a:graphicData>
            </a:graphic>
            <wp14:sizeRelH relativeFrom="page">
              <wp14:pctWidth>0</wp14:pctWidth>
            </wp14:sizeRelH>
            <wp14:sizeRelV relativeFrom="page">
              <wp14:pctHeight>0</wp14:pctHeight>
            </wp14:sizeRelV>
          </wp:anchor>
        </w:drawing>
      </w:r>
    </w:p>
    <w:p w14:paraId="269467E6" w14:textId="3B937D63" w:rsidR="00076883" w:rsidRPr="00076883" w:rsidRDefault="00076883" w:rsidP="00076883"/>
    <w:p w14:paraId="32641D13" w14:textId="702CC9B5" w:rsidR="00076883" w:rsidRPr="00076883" w:rsidRDefault="00076883" w:rsidP="00076883"/>
    <w:p w14:paraId="605B448F" w14:textId="62A471DB" w:rsidR="00076883" w:rsidRPr="00076883" w:rsidRDefault="00076883" w:rsidP="00076883"/>
    <w:p w14:paraId="52168547" w14:textId="1B0A5E83" w:rsidR="00076883" w:rsidRPr="00076883" w:rsidRDefault="003F390C" w:rsidP="00076883">
      <w:r>
        <w:rPr>
          <w:noProof/>
          <w:lang w:eastAsia="en-GB"/>
        </w:rPr>
        <w:drawing>
          <wp:anchor distT="0" distB="0" distL="114300" distR="114300" simplePos="0" relativeHeight="251720703" behindDoc="0" locked="0" layoutInCell="1" allowOverlap="1" wp14:anchorId="7D289417" wp14:editId="1EBE3CDA">
            <wp:simplePos x="0" y="0"/>
            <wp:positionH relativeFrom="column">
              <wp:posOffset>4762500</wp:posOffset>
            </wp:positionH>
            <wp:positionV relativeFrom="paragraph">
              <wp:posOffset>64083</wp:posOffset>
            </wp:positionV>
            <wp:extent cx="1721485" cy="1692691"/>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691"/>
                    </a:xfrm>
                    <a:prstGeom prst="rect">
                      <a:avLst/>
                    </a:prstGeom>
                  </pic:spPr>
                </pic:pic>
              </a:graphicData>
            </a:graphic>
            <wp14:sizeRelH relativeFrom="page">
              <wp14:pctWidth>0</wp14:pctWidth>
            </wp14:sizeRelH>
            <wp14:sizeRelV relativeFrom="page">
              <wp14:pctHeight>0</wp14:pctHeight>
            </wp14:sizeRelV>
          </wp:anchor>
        </w:drawing>
      </w:r>
    </w:p>
    <w:p w14:paraId="4014D7C3" w14:textId="3796F50D" w:rsidR="00076883" w:rsidRPr="00076883" w:rsidRDefault="003F390C" w:rsidP="00076883">
      <w:r w:rsidRPr="00076883">
        <w:rPr>
          <w:noProof/>
          <w:lang w:eastAsia="en-GB"/>
        </w:rPr>
        <mc:AlternateContent>
          <mc:Choice Requires="wps">
            <w:drawing>
              <wp:anchor distT="0" distB="0" distL="114300" distR="114300" simplePos="0" relativeHeight="251702272" behindDoc="0" locked="0" layoutInCell="1" allowOverlap="1" wp14:anchorId="58005140" wp14:editId="31379CF9">
                <wp:simplePos x="0" y="0"/>
                <wp:positionH relativeFrom="column">
                  <wp:posOffset>124691</wp:posOffset>
                </wp:positionH>
                <wp:positionV relativeFrom="paragraph">
                  <wp:posOffset>56746</wp:posOffset>
                </wp:positionV>
                <wp:extent cx="3241964"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964" cy="2733040"/>
                        </a:xfrm>
                        <a:prstGeom prst="rect">
                          <a:avLst/>
                        </a:prstGeom>
                        <a:noFill/>
                        <a:ln w="6350">
                          <a:noFill/>
                        </a:ln>
                      </wps:spPr>
                      <wps:txb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05140" id="Text Box 29" o:spid="_x0000_s1035" type="#_x0000_t202" style="position:absolute;margin-left:9.8pt;margin-top:4.45pt;width:255.25pt;height:2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" filled="f" stroked="f" strokeweight=".5pt">
                <v:textbo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v:textbox>
              </v:shape>
            </w:pict>
          </mc:Fallback>
        </mc:AlternateContent>
      </w:r>
    </w:p>
    <w:p w14:paraId="54ABF873" w14:textId="4D7B5319" w:rsidR="00076883" w:rsidRPr="00076883" w:rsidRDefault="00076883" w:rsidP="00076883"/>
    <w:p w14:paraId="680B3883" w14:textId="77D87A2A" w:rsidR="00076883" w:rsidRPr="00076883" w:rsidRDefault="003F390C" w:rsidP="00076883">
      <w:r w:rsidRPr="00076883">
        <w:rPr>
          <w:noProof/>
          <w:lang w:eastAsia="en-GB"/>
        </w:rPr>
        <w:drawing>
          <wp:anchor distT="0" distB="0" distL="114300" distR="114300" simplePos="0" relativeHeight="251721215" behindDoc="0" locked="0" layoutInCell="1" allowOverlap="1" wp14:anchorId="45C2D3DF" wp14:editId="7F80716E">
            <wp:simplePos x="0" y="0"/>
            <wp:positionH relativeFrom="column">
              <wp:posOffset>6094095</wp:posOffset>
            </wp:positionH>
            <wp:positionV relativeFrom="paragraph">
              <wp:posOffset>402590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52F91774" wp14:editId="1B64A7A7">
            <wp:simplePos x="0" y="0"/>
            <wp:positionH relativeFrom="column">
              <wp:posOffset>3473450</wp:posOffset>
            </wp:positionH>
            <wp:positionV relativeFrom="paragraph">
              <wp:posOffset>140970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21728" behindDoc="0" locked="0" layoutInCell="1" allowOverlap="1" wp14:anchorId="6E481CC0" wp14:editId="205C98F5">
            <wp:simplePos x="0" y="0"/>
            <wp:positionH relativeFrom="column">
              <wp:posOffset>3358515</wp:posOffset>
            </wp:positionH>
            <wp:positionV relativeFrom="paragraph">
              <wp:posOffset>1078230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0DCB012A" w14:textId="3BA8D9A1" w:rsidR="00076883" w:rsidRPr="00076883" w:rsidRDefault="00076883" w:rsidP="00076883"/>
    <w:p w14:paraId="373CFD73" w14:textId="2586CA55" w:rsidR="00076883" w:rsidRPr="00076883" w:rsidRDefault="00076883" w:rsidP="00076883"/>
    <w:p w14:paraId="156B7E9B" w14:textId="29A5D8D7" w:rsidR="00076883" w:rsidRPr="00076883" w:rsidRDefault="00076883" w:rsidP="00076883"/>
    <w:p w14:paraId="7F5E4ED2" w14:textId="1755B64F" w:rsidR="00076883" w:rsidRPr="00076883" w:rsidRDefault="00076883" w:rsidP="00076883"/>
    <w:p w14:paraId="66F7C6AC" w14:textId="5390CEE4" w:rsidR="00076883" w:rsidRPr="00076883" w:rsidRDefault="00076883" w:rsidP="00076883"/>
    <w:p w14:paraId="383D026A" w14:textId="11DE75F5" w:rsidR="00076883" w:rsidRPr="00076883" w:rsidRDefault="00076883" w:rsidP="00076883"/>
    <w:p w14:paraId="66A83EF6" w14:textId="74182090" w:rsidR="00076883" w:rsidRPr="00076883" w:rsidRDefault="00076883" w:rsidP="00076883"/>
    <w:p w14:paraId="73519C34" w14:textId="3240B572" w:rsidR="00076883" w:rsidRPr="00076883" w:rsidRDefault="00076883" w:rsidP="00076883"/>
    <w:p w14:paraId="3342709B" w14:textId="74C4933A" w:rsidR="00076883" w:rsidRPr="00076883" w:rsidRDefault="00076883" w:rsidP="00076883"/>
    <w:p w14:paraId="2EB4CF55" w14:textId="6D78EE0C" w:rsidR="00076883" w:rsidRPr="00076883" w:rsidRDefault="00076883" w:rsidP="00076883"/>
    <w:p w14:paraId="55067D1E" w14:textId="7AA09775" w:rsidR="00076883" w:rsidRPr="00076883" w:rsidRDefault="00076883" w:rsidP="00076883"/>
    <w:p w14:paraId="5209EB4A" w14:textId="2EDCC114" w:rsidR="00076883" w:rsidRPr="00076883" w:rsidRDefault="00076883" w:rsidP="00076883"/>
    <w:p w14:paraId="13446C8D" w14:textId="1A32D110" w:rsidR="00076883" w:rsidRPr="00076883" w:rsidRDefault="00076883" w:rsidP="00076883"/>
    <w:p w14:paraId="37C84D63" w14:textId="7F485572" w:rsidR="00076883" w:rsidRPr="00076883" w:rsidRDefault="00076883" w:rsidP="00076883"/>
    <w:p w14:paraId="2C7AA4BD" w14:textId="6027F45F" w:rsidR="00076883" w:rsidRPr="00076883" w:rsidRDefault="00076883" w:rsidP="00076883"/>
    <w:p w14:paraId="67695247" w14:textId="55D4E131" w:rsidR="00076883" w:rsidRPr="00076883" w:rsidRDefault="00076883" w:rsidP="00076883"/>
    <w:p w14:paraId="10A4E175" w14:textId="0B8B10A3" w:rsidR="00076883" w:rsidRDefault="00076883" w:rsidP="00076883">
      <w:pPr>
        <w:tabs>
          <w:tab w:val="left" w:pos="2520"/>
        </w:tabs>
      </w:pPr>
      <w:r>
        <w:tab/>
      </w:r>
    </w:p>
    <w:p w14:paraId="22146DDD" w14:textId="7CA4FC49" w:rsidR="00076883" w:rsidRDefault="00076883" w:rsidP="00076883">
      <w:pPr>
        <w:tabs>
          <w:tab w:val="left" w:pos="2520"/>
        </w:tabs>
      </w:pPr>
    </w:p>
    <w:p w14:paraId="7199A989" w14:textId="6DEFD00B" w:rsidR="00076883" w:rsidRDefault="00076883" w:rsidP="00076883">
      <w:pPr>
        <w:tabs>
          <w:tab w:val="left" w:pos="2520"/>
        </w:tabs>
      </w:pPr>
    </w:p>
    <w:p w14:paraId="280EDE13" w14:textId="5D6A4662" w:rsidR="00076883" w:rsidRDefault="00076883" w:rsidP="00076883">
      <w:pPr>
        <w:tabs>
          <w:tab w:val="left" w:pos="2520"/>
        </w:tabs>
      </w:pPr>
    </w:p>
    <w:p w14:paraId="511B0261" w14:textId="1437CD4C" w:rsidR="00076883" w:rsidRDefault="00076883" w:rsidP="00076883">
      <w:pPr>
        <w:tabs>
          <w:tab w:val="left" w:pos="2520"/>
        </w:tabs>
      </w:pPr>
    </w:p>
    <w:p w14:paraId="2326A5A3" w14:textId="7A2AFEAF" w:rsidR="00076883" w:rsidRDefault="00076883" w:rsidP="00076883">
      <w:pPr>
        <w:tabs>
          <w:tab w:val="left" w:pos="2520"/>
        </w:tabs>
      </w:pPr>
    </w:p>
    <w:p w14:paraId="0392455E" w14:textId="3CD6A5DC" w:rsidR="00076883" w:rsidRPr="00076883" w:rsidRDefault="00076883" w:rsidP="00076883">
      <w:pPr>
        <w:tabs>
          <w:tab w:val="left" w:pos="2520"/>
        </w:tabs>
      </w:pPr>
    </w:p>
    <w:sectPr w:rsidR="00076883" w:rsidRPr="00076883" w:rsidSect="00F10412">
      <w:headerReference w:type="default" r:id="rId32"/>
      <w:footerReference w:type="default" r:id="rId3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41B7F" w14:textId="77777777" w:rsidR="00817603" w:rsidRDefault="00817603" w:rsidP="00F50A89">
      <w:r>
        <w:separator/>
      </w:r>
    </w:p>
  </w:endnote>
  <w:endnote w:type="continuationSeparator" w:id="0">
    <w:p w14:paraId="50FD873C" w14:textId="77777777" w:rsidR="00817603" w:rsidRDefault="00817603"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Helvetica Neue">
    <w:altName w:val="Myriad Pro"/>
    <w:charset w:val="00"/>
    <w:family w:val="auto"/>
    <w:pitch w:val="variable"/>
    <w:sig w:usb0="00000003" w:usb1="500079DB" w:usb2="00000010" w:usb3="00000000" w:csb0="00000001" w:csb1="00000000"/>
  </w:font>
  <w:font w:name="MrEavesXLModOTHeavy">
    <w:charset w:val="4D"/>
    <w:family w:val="swiss"/>
    <w:pitch w:val="variable"/>
    <w:sig w:usb0="00000003" w:usb1="00000001" w:usb2="00000000" w:usb3="00000000" w:csb0="00000001" w:csb1="00000000"/>
  </w:font>
  <w:font w:name="MrEavesXLModOT">
    <w:panose1 w:val="00000000000000000000"/>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4B3A" w14:textId="5EE43C8B" w:rsidR="008C56F7" w:rsidRDefault="00FF789F">
    <w:pPr>
      <w:pStyle w:val="Footer"/>
    </w:pPr>
    <w:r>
      <w:rPr>
        <w:noProof/>
        <w:lang w:eastAsia="en-GB"/>
      </w:rPr>
      <w:drawing>
        <wp:anchor distT="0" distB="0" distL="114300" distR="114300" simplePos="0" relativeHeight="251662336" behindDoc="0" locked="0" layoutInCell="1" allowOverlap="1" wp14:anchorId="74F378D5" wp14:editId="291FA06A">
          <wp:simplePos x="0" y="0"/>
          <wp:positionH relativeFrom="column">
            <wp:posOffset>-457201</wp:posOffset>
          </wp:positionH>
          <wp:positionV relativeFrom="paragraph">
            <wp:posOffset>-112179</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535" cy="928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AB4CF" w14:textId="77777777" w:rsidR="00817603" w:rsidRDefault="00817603" w:rsidP="00F50A89">
      <w:r>
        <w:separator/>
      </w:r>
    </w:p>
  </w:footnote>
  <w:footnote w:type="continuationSeparator" w:id="0">
    <w:p w14:paraId="52FCA516" w14:textId="77777777" w:rsidR="00817603" w:rsidRDefault="00817603" w:rsidP="00F50A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62FC6" w14:textId="267BEE63" w:rsidR="00F50A89" w:rsidRDefault="005C01CB">
    <w:pPr>
      <w:pStyle w:val="Header"/>
    </w:pPr>
    <w:r>
      <w:rPr>
        <w:noProof/>
        <w:lang w:eastAsia="en-GB"/>
      </w:rPr>
      <w:drawing>
        <wp:anchor distT="0" distB="0" distL="114300" distR="114300" simplePos="0" relativeHeight="251659264" behindDoc="0" locked="0" layoutInCell="1" allowOverlap="1" wp14:anchorId="00BF0839" wp14:editId="2FA3DD9D">
          <wp:simplePos x="0" y="0"/>
          <wp:positionH relativeFrom="column">
            <wp:posOffset>5029200</wp:posOffset>
          </wp:positionH>
          <wp:positionV relativeFrom="paragraph">
            <wp:posOffset>-266700</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lang w:eastAsia="en-GB"/>
      </w:rPr>
      <w:drawing>
        <wp:anchor distT="0" distB="0" distL="114300" distR="114300" simplePos="0" relativeHeight="251661312" behindDoc="1" locked="0" layoutInCell="1" allowOverlap="1" wp14:anchorId="0126ADB0" wp14:editId="04CB48B2">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12"/>
    <w:rsid w:val="00053A0E"/>
    <w:rsid w:val="00076883"/>
    <w:rsid w:val="00093D97"/>
    <w:rsid w:val="000A70C4"/>
    <w:rsid w:val="000D58FB"/>
    <w:rsid w:val="000F4C70"/>
    <w:rsid w:val="00124498"/>
    <w:rsid w:val="00183EC3"/>
    <w:rsid w:val="00185B76"/>
    <w:rsid w:val="002062D8"/>
    <w:rsid w:val="002461EB"/>
    <w:rsid w:val="00255539"/>
    <w:rsid w:val="00293B4E"/>
    <w:rsid w:val="00293BEF"/>
    <w:rsid w:val="002F71F2"/>
    <w:rsid w:val="003000C4"/>
    <w:rsid w:val="003F390C"/>
    <w:rsid w:val="00437C33"/>
    <w:rsid w:val="004A5609"/>
    <w:rsid w:val="00585755"/>
    <w:rsid w:val="005C01CB"/>
    <w:rsid w:val="005D00AE"/>
    <w:rsid w:val="005D39CE"/>
    <w:rsid w:val="005E35D2"/>
    <w:rsid w:val="006C6E88"/>
    <w:rsid w:val="007778E6"/>
    <w:rsid w:val="007959F2"/>
    <w:rsid w:val="007D7FBA"/>
    <w:rsid w:val="00804C1D"/>
    <w:rsid w:val="00817603"/>
    <w:rsid w:val="00891547"/>
    <w:rsid w:val="008A2DBD"/>
    <w:rsid w:val="008C56F7"/>
    <w:rsid w:val="008E6D4B"/>
    <w:rsid w:val="009014B9"/>
    <w:rsid w:val="00947D37"/>
    <w:rsid w:val="00985836"/>
    <w:rsid w:val="009E21F8"/>
    <w:rsid w:val="00A535E5"/>
    <w:rsid w:val="00AB5C54"/>
    <w:rsid w:val="00B03823"/>
    <w:rsid w:val="00B422C2"/>
    <w:rsid w:val="00B72BEB"/>
    <w:rsid w:val="00B87F85"/>
    <w:rsid w:val="00BB366F"/>
    <w:rsid w:val="00BF4F23"/>
    <w:rsid w:val="00C028F5"/>
    <w:rsid w:val="00C31FA4"/>
    <w:rsid w:val="00C60AB6"/>
    <w:rsid w:val="00C856D2"/>
    <w:rsid w:val="00CC256F"/>
    <w:rsid w:val="00CE3194"/>
    <w:rsid w:val="00CF7E19"/>
    <w:rsid w:val="00D110C4"/>
    <w:rsid w:val="00D126DF"/>
    <w:rsid w:val="00D26FA9"/>
    <w:rsid w:val="00D33F94"/>
    <w:rsid w:val="00D35F43"/>
    <w:rsid w:val="00D36CFB"/>
    <w:rsid w:val="00D45DA4"/>
    <w:rsid w:val="00DD406F"/>
    <w:rsid w:val="00F10412"/>
    <w:rsid w:val="00F50A89"/>
    <w:rsid w:val="00FB0F09"/>
    <w:rsid w:val="00FB240A"/>
    <w:rsid w:val="00FC528B"/>
    <w:rsid w:val="00FD7ED8"/>
    <w:rsid w:val="00FF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character" w:customStyle="1" w:styleId="normaltextrun">
    <w:name w:val="normaltextrun"/>
    <w:basedOn w:val="DefaultParagraphFont"/>
    <w:rsid w:val="00FD7ED8"/>
  </w:style>
  <w:style w:type="character" w:customStyle="1" w:styleId="eop">
    <w:name w:val="eop"/>
    <w:basedOn w:val="DefaultParagraphFont"/>
    <w:rsid w:val="00FD7ED8"/>
  </w:style>
  <w:style w:type="paragraph" w:customStyle="1" w:styleId="paragraph">
    <w:name w:val="paragraph"/>
    <w:basedOn w:val="Normal"/>
    <w:rsid w:val="00FD7ED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150">
      <w:bodyDiv w:val="1"/>
      <w:marLeft w:val="0"/>
      <w:marRight w:val="0"/>
      <w:marTop w:val="0"/>
      <w:marBottom w:val="0"/>
      <w:divBdr>
        <w:top w:val="none" w:sz="0" w:space="0" w:color="auto"/>
        <w:left w:val="none" w:sz="0" w:space="0" w:color="auto"/>
        <w:bottom w:val="none" w:sz="0" w:space="0" w:color="auto"/>
        <w:right w:val="none" w:sz="0" w:space="0" w:color="auto"/>
      </w:divBdr>
    </w:div>
    <w:div w:id="122891398">
      <w:bodyDiv w:val="1"/>
      <w:marLeft w:val="0"/>
      <w:marRight w:val="0"/>
      <w:marTop w:val="0"/>
      <w:marBottom w:val="0"/>
      <w:divBdr>
        <w:top w:val="none" w:sz="0" w:space="0" w:color="auto"/>
        <w:left w:val="none" w:sz="0" w:space="0" w:color="auto"/>
        <w:bottom w:val="none" w:sz="0" w:space="0" w:color="auto"/>
        <w:right w:val="none" w:sz="0" w:space="0" w:color="auto"/>
      </w:divBdr>
    </w:div>
    <w:div w:id="147985757">
      <w:bodyDiv w:val="1"/>
      <w:marLeft w:val="0"/>
      <w:marRight w:val="0"/>
      <w:marTop w:val="0"/>
      <w:marBottom w:val="0"/>
      <w:divBdr>
        <w:top w:val="none" w:sz="0" w:space="0" w:color="auto"/>
        <w:left w:val="none" w:sz="0" w:space="0" w:color="auto"/>
        <w:bottom w:val="none" w:sz="0" w:space="0" w:color="auto"/>
        <w:right w:val="none" w:sz="0" w:space="0" w:color="auto"/>
      </w:divBdr>
    </w:div>
    <w:div w:id="159001880">
      <w:bodyDiv w:val="1"/>
      <w:marLeft w:val="0"/>
      <w:marRight w:val="0"/>
      <w:marTop w:val="0"/>
      <w:marBottom w:val="0"/>
      <w:divBdr>
        <w:top w:val="none" w:sz="0" w:space="0" w:color="auto"/>
        <w:left w:val="none" w:sz="0" w:space="0" w:color="auto"/>
        <w:bottom w:val="none" w:sz="0" w:space="0" w:color="auto"/>
        <w:right w:val="none" w:sz="0" w:space="0" w:color="auto"/>
      </w:divBdr>
    </w:div>
    <w:div w:id="715158124">
      <w:bodyDiv w:val="1"/>
      <w:marLeft w:val="0"/>
      <w:marRight w:val="0"/>
      <w:marTop w:val="0"/>
      <w:marBottom w:val="0"/>
      <w:divBdr>
        <w:top w:val="none" w:sz="0" w:space="0" w:color="auto"/>
        <w:left w:val="none" w:sz="0" w:space="0" w:color="auto"/>
        <w:bottom w:val="none" w:sz="0" w:space="0" w:color="auto"/>
        <w:right w:val="none" w:sz="0" w:space="0" w:color="auto"/>
      </w:divBdr>
    </w:div>
    <w:div w:id="793065653">
      <w:bodyDiv w:val="1"/>
      <w:marLeft w:val="0"/>
      <w:marRight w:val="0"/>
      <w:marTop w:val="0"/>
      <w:marBottom w:val="0"/>
      <w:divBdr>
        <w:top w:val="none" w:sz="0" w:space="0" w:color="auto"/>
        <w:left w:val="none" w:sz="0" w:space="0" w:color="auto"/>
        <w:bottom w:val="none" w:sz="0" w:space="0" w:color="auto"/>
        <w:right w:val="none" w:sz="0" w:space="0" w:color="auto"/>
      </w:divBdr>
    </w:div>
    <w:div w:id="1115321097">
      <w:bodyDiv w:val="1"/>
      <w:marLeft w:val="0"/>
      <w:marRight w:val="0"/>
      <w:marTop w:val="0"/>
      <w:marBottom w:val="0"/>
      <w:divBdr>
        <w:top w:val="none" w:sz="0" w:space="0" w:color="auto"/>
        <w:left w:val="none" w:sz="0" w:space="0" w:color="auto"/>
        <w:bottom w:val="none" w:sz="0" w:space="0" w:color="auto"/>
        <w:right w:val="none" w:sz="0" w:space="0" w:color="auto"/>
      </w:divBdr>
    </w:div>
    <w:div w:id="1281036316">
      <w:bodyDiv w:val="1"/>
      <w:marLeft w:val="0"/>
      <w:marRight w:val="0"/>
      <w:marTop w:val="0"/>
      <w:marBottom w:val="0"/>
      <w:divBdr>
        <w:top w:val="none" w:sz="0" w:space="0" w:color="auto"/>
        <w:left w:val="none" w:sz="0" w:space="0" w:color="auto"/>
        <w:bottom w:val="none" w:sz="0" w:space="0" w:color="auto"/>
        <w:right w:val="none" w:sz="0" w:space="0" w:color="auto"/>
      </w:divBdr>
    </w:div>
    <w:div w:id="1568303269">
      <w:bodyDiv w:val="1"/>
      <w:marLeft w:val="0"/>
      <w:marRight w:val="0"/>
      <w:marTop w:val="0"/>
      <w:marBottom w:val="0"/>
      <w:divBdr>
        <w:top w:val="none" w:sz="0" w:space="0" w:color="auto"/>
        <w:left w:val="none" w:sz="0" w:space="0" w:color="auto"/>
        <w:bottom w:val="none" w:sz="0" w:space="0" w:color="auto"/>
        <w:right w:val="none" w:sz="0" w:space="0" w:color="auto"/>
      </w:divBdr>
      <w:divsChild>
        <w:div w:id="26412433">
          <w:marLeft w:val="0"/>
          <w:marRight w:val="0"/>
          <w:marTop w:val="0"/>
          <w:marBottom w:val="0"/>
          <w:divBdr>
            <w:top w:val="none" w:sz="0" w:space="0" w:color="auto"/>
            <w:left w:val="none" w:sz="0" w:space="0" w:color="auto"/>
            <w:bottom w:val="none" w:sz="0" w:space="0" w:color="auto"/>
            <w:right w:val="none" w:sz="0" w:space="0" w:color="auto"/>
          </w:divBdr>
        </w:div>
        <w:div w:id="96096754">
          <w:marLeft w:val="0"/>
          <w:marRight w:val="0"/>
          <w:marTop w:val="0"/>
          <w:marBottom w:val="0"/>
          <w:divBdr>
            <w:top w:val="none" w:sz="0" w:space="0" w:color="auto"/>
            <w:left w:val="none" w:sz="0" w:space="0" w:color="auto"/>
            <w:bottom w:val="none" w:sz="0" w:space="0" w:color="auto"/>
            <w:right w:val="none" w:sz="0" w:space="0" w:color="auto"/>
          </w:divBdr>
        </w:div>
      </w:divsChild>
    </w:div>
    <w:div w:id="16413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BFC1E-5751-4841-BBFE-F9779238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26A192B9</Template>
  <TotalTime>2</TotalTime>
  <Pages>3</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Y WELLS</cp:lastModifiedBy>
  <cp:revision>2</cp:revision>
  <dcterms:created xsi:type="dcterms:W3CDTF">2022-02-02T14:15:00Z</dcterms:created>
  <dcterms:modified xsi:type="dcterms:W3CDTF">2022-02-02T14:15:00Z</dcterms:modified>
</cp:coreProperties>
</file>